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F3" w:rsidRDefault="00BB0E9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92C5C0F" wp14:editId="05D47110">
                <wp:simplePos x="0" y="0"/>
                <wp:positionH relativeFrom="column">
                  <wp:posOffset>4142629</wp:posOffset>
                </wp:positionH>
                <wp:positionV relativeFrom="paragraph">
                  <wp:posOffset>6019137</wp:posOffset>
                </wp:positionV>
                <wp:extent cx="1081377" cy="2540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7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1E43" w:rsidRPr="003C6AA0" w:rsidRDefault="00BB0E94" w:rsidP="00411E4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Council </w:t>
                            </w:r>
                            <w:r w:rsidR="00411E43">
                              <w:rPr>
                                <w:noProof/>
                              </w:rPr>
                              <w:t>Detour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C5C0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26.2pt;margin-top:473.95pt;width:85.15pt;height:20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" filled="f" stroked="f">
                <v:fill o:detectmouseclick="t"/>
                <v:textbox>
                  <w:txbxContent>
                    <w:p w:rsidR="00411E43" w:rsidRPr="003C6AA0" w:rsidRDefault="00BB0E94" w:rsidP="00411E4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Council </w:t>
                      </w:r>
                      <w:r w:rsidR="00411E43">
                        <w:rPr>
                          <w:noProof/>
                        </w:rPr>
                        <w:t>Detour</w:t>
                      </w:r>
                    </w:p>
                  </w:txbxContent>
                </v:textbox>
              </v:shape>
            </w:pict>
          </mc:Fallback>
        </mc:AlternateContent>
      </w:r>
      <w:r w:rsidR="00D46E46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0B2D57E" wp14:editId="37B5010A">
                <wp:simplePos x="0" y="0"/>
                <wp:positionH relativeFrom="column">
                  <wp:posOffset>4133496</wp:posOffset>
                </wp:positionH>
                <wp:positionV relativeFrom="paragraph">
                  <wp:posOffset>5802530</wp:posOffset>
                </wp:positionV>
                <wp:extent cx="685800" cy="278739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1E43" w:rsidRPr="00411E43" w:rsidRDefault="00411E43" w:rsidP="00411E43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411E43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Legend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2D57E" id="Text Box 20" o:spid="_x0000_s1027" type="#_x0000_t202" style="position:absolute;margin-left:325.45pt;margin-top:456.9pt;width:54pt;height:21.9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" filled="f" stroked="f">
                <v:fill o:detectmouseclick="t"/>
                <v:textbox>
                  <w:txbxContent>
                    <w:p w:rsidR="00411E43" w:rsidRPr="00411E43" w:rsidRDefault="00411E43" w:rsidP="00411E43">
                      <w:pPr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r w:rsidRPr="00411E43">
                        <w:rPr>
                          <w:b/>
                          <w:noProof/>
                          <w:sz w:val="24"/>
                          <w:szCs w:val="24"/>
                        </w:rPr>
                        <w:t>Legend</w:t>
                      </w:r>
                    </w:p>
                  </w:txbxContent>
                </v:textbox>
              </v:shape>
            </w:pict>
          </mc:Fallback>
        </mc:AlternateContent>
      </w:r>
      <w:r w:rsidR="00D46E4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6E2F796" wp14:editId="2C4130D3">
                <wp:simplePos x="0" y="0"/>
                <wp:positionH relativeFrom="column">
                  <wp:posOffset>5323805</wp:posOffset>
                </wp:positionH>
                <wp:positionV relativeFrom="paragraph">
                  <wp:posOffset>6315858</wp:posOffset>
                </wp:positionV>
                <wp:extent cx="336550" cy="76200"/>
                <wp:effectExtent l="0" t="0" r="2540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76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B6791" id="Rectangle 24" o:spid="_x0000_s1026" style="position:absolute;margin-left:419.2pt;margin-top:497.3pt;width:26.5pt;height:6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" fillcolor="yellow" strokecolor="yellow" strokeweight="1pt"/>
            </w:pict>
          </mc:Fallback>
        </mc:AlternateContent>
      </w:r>
      <w:r w:rsidR="00D46E4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5321300</wp:posOffset>
                </wp:positionH>
                <wp:positionV relativeFrom="paragraph">
                  <wp:posOffset>6127750</wp:posOffset>
                </wp:positionV>
                <wp:extent cx="336550" cy="76200"/>
                <wp:effectExtent l="0" t="0" r="2540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24774" id="Rectangle 23" o:spid="_x0000_s1026" style="position:absolute;margin-left:419pt;margin-top:482.5pt;width:26.5pt;height:6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" fillcolor="red" strokecolor="red" strokeweight="1pt"/>
            </w:pict>
          </mc:Fallback>
        </mc:AlternateContent>
      </w:r>
      <w:r w:rsidR="00411E43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0F0B290" wp14:editId="0CFF3A52">
                <wp:simplePos x="0" y="0"/>
                <wp:positionH relativeFrom="column">
                  <wp:posOffset>4146550</wp:posOffset>
                </wp:positionH>
                <wp:positionV relativeFrom="paragraph">
                  <wp:posOffset>6203950</wp:posOffset>
                </wp:positionV>
                <wp:extent cx="1377950" cy="596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1E43" w:rsidRPr="003C6AA0" w:rsidRDefault="00411E43" w:rsidP="00411E4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Secondary Detour (short term)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0B290" id="Text Box 22" o:spid="_x0000_s1028" type="#_x0000_t202" style="position:absolute;margin-left:326.5pt;margin-top:488.5pt;width:108.5pt;height:47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" filled="f" stroked="f">
                <v:fill o:detectmouseclick="t"/>
                <v:textbox>
                  <w:txbxContent>
                    <w:p w:rsidR="00411E43" w:rsidRPr="003C6AA0" w:rsidRDefault="00411E43" w:rsidP="00411E4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Secondary Detour (short term)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4133089</wp:posOffset>
                </wp:positionH>
                <wp:positionV relativeFrom="paragraph">
                  <wp:posOffset>5804611</wp:posOffset>
                </wp:positionV>
                <wp:extent cx="1591056" cy="869950"/>
                <wp:effectExtent l="0" t="0" r="2857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056" cy="869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862C3" id="Rectangle 19" o:spid="_x0000_s1026" style="position:absolute;margin-left:325.45pt;margin-top:457.05pt;width:125.3pt;height:68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" fillcolor="white [3212]" strokecolor="black [3213]" strokeweight="1pt"/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BAA3F5" wp14:editId="3230B650">
                <wp:simplePos x="0" y="0"/>
                <wp:positionH relativeFrom="column">
                  <wp:posOffset>2850515</wp:posOffset>
                </wp:positionH>
                <wp:positionV relativeFrom="paragraph">
                  <wp:posOffset>2710815</wp:posOffset>
                </wp:positionV>
                <wp:extent cx="1003300" cy="285750"/>
                <wp:effectExtent l="0" t="190500" r="0" b="209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1239">
                          <a:off x="0" y="0"/>
                          <a:ext cx="1003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3F5" id="Text Box 10" o:spid="_x0000_s1029" type="#_x0000_t202" style="position:absolute;margin-left:224.45pt;margin-top:213.45pt;width:79pt;height:22.5pt;rotation:2065737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Drive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BBAA3F5" wp14:editId="3230B650">
                <wp:simplePos x="0" y="0"/>
                <wp:positionH relativeFrom="column">
                  <wp:posOffset>2438400</wp:posOffset>
                </wp:positionH>
                <wp:positionV relativeFrom="paragraph">
                  <wp:posOffset>2193290</wp:posOffset>
                </wp:positionV>
                <wp:extent cx="1003300" cy="285750"/>
                <wp:effectExtent l="0" t="0" r="317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03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Splendid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3F5" id="Text Box 9" o:spid="_x0000_s1030" type="#_x0000_t202" style="position:absolute;margin-left:192pt;margin-top:172.7pt;width:79pt;height:22.5pt;rotation:9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Splendid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CA64741" wp14:editId="62083079">
                <wp:simplePos x="0" y="0"/>
                <wp:positionH relativeFrom="column">
                  <wp:posOffset>1508125</wp:posOffset>
                </wp:positionH>
                <wp:positionV relativeFrom="paragraph">
                  <wp:posOffset>6207125</wp:posOffset>
                </wp:positionV>
                <wp:extent cx="1003300" cy="285750"/>
                <wp:effectExtent l="53975" t="0" r="11747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08475">
                          <a:off x="0" y="0"/>
                          <a:ext cx="1003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07AD"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Ripley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4741" id="Text Box 18" o:spid="_x0000_s1031" type="#_x0000_t202" style="position:absolute;margin-left:118.75pt;margin-top:488.75pt;width:79pt;height:22.5pt;rotation:4487550fd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07AD"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Ripley Road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7147D52" wp14:editId="281877CD">
                <wp:simplePos x="0" y="0"/>
                <wp:positionH relativeFrom="column">
                  <wp:posOffset>4667198</wp:posOffset>
                </wp:positionH>
                <wp:positionV relativeFrom="paragraph">
                  <wp:posOffset>4913110</wp:posOffset>
                </wp:positionV>
                <wp:extent cx="737132" cy="418049"/>
                <wp:effectExtent l="6985" t="0" r="7048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4204">
                          <a:off x="0" y="0"/>
                          <a:ext cx="737132" cy="418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Bayliss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7D52" id="Text Box 17" o:spid="_x0000_s1032" type="#_x0000_t202" style="position:absolute;margin-left:367.5pt;margin-top:386.85pt;width:58.05pt;height:32.9pt;rotation:-5314747fd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Bayliss Road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7147D52" wp14:editId="281877CD">
                <wp:simplePos x="0" y="0"/>
                <wp:positionH relativeFrom="column">
                  <wp:posOffset>3326202</wp:posOffset>
                </wp:positionH>
                <wp:positionV relativeFrom="paragraph">
                  <wp:posOffset>5086351</wp:posOffset>
                </wp:positionV>
                <wp:extent cx="1251142" cy="273054"/>
                <wp:effectExtent l="0" t="76200" r="0" b="889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3514">
                          <a:off x="0" y="0"/>
                          <a:ext cx="1251142" cy="273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Bayliss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7D52" id="Text Box 16" o:spid="_x0000_s1033" type="#_x0000_t202" style="position:absolute;margin-left:261.9pt;margin-top:400.5pt;width:98.5pt;height:21.5pt;rotation:571817fd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Bayliss Road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6C5D001" wp14:editId="4DC99213">
                <wp:simplePos x="0" y="0"/>
                <wp:positionH relativeFrom="column">
                  <wp:posOffset>1695450</wp:posOffset>
                </wp:positionH>
                <wp:positionV relativeFrom="paragraph">
                  <wp:posOffset>5339715</wp:posOffset>
                </wp:positionV>
                <wp:extent cx="1251142" cy="273054"/>
                <wp:effectExtent l="0" t="323850" r="0" b="3365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62992">
                          <a:off x="0" y="0"/>
                          <a:ext cx="1251142" cy="273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Bayliss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5D001" id="Text Box 15" o:spid="_x0000_s1034" type="#_x0000_t202" style="position:absolute;margin-left:133.5pt;margin-top:420.45pt;width:98.5pt;height:21.5pt;rotation:-2661863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Bayliss Road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BBAA3F5" wp14:editId="3230B650">
                <wp:simplePos x="0" y="0"/>
                <wp:positionH relativeFrom="column">
                  <wp:posOffset>3133090</wp:posOffset>
                </wp:positionH>
                <wp:positionV relativeFrom="paragraph">
                  <wp:posOffset>3031490</wp:posOffset>
                </wp:positionV>
                <wp:extent cx="1251142" cy="273054"/>
                <wp:effectExtent l="260350" t="0" r="19050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09545">
                          <a:off x="0" y="0"/>
                          <a:ext cx="1251142" cy="273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Parkway Avenue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3F5" id="Text Box 13" o:spid="_x0000_s1035" type="#_x0000_t202" style="position:absolute;margin-left:246.7pt;margin-top:238.7pt;width:98.5pt;height:21.5pt;rotation:-3812508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Parkway Avenue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6C5D001" wp14:editId="4DC99213">
                <wp:simplePos x="0" y="0"/>
                <wp:positionH relativeFrom="column">
                  <wp:posOffset>3536949</wp:posOffset>
                </wp:positionH>
                <wp:positionV relativeFrom="paragraph">
                  <wp:posOffset>4227830</wp:posOffset>
                </wp:positionV>
                <wp:extent cx="1251142" cy="273054"/>
                <wp:effectExtent l="0" t="247650" r="0" b="260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2486">
                          <a:off x="0" y="0"/>
                          <a:ext cx="1251142" cy="273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Parkway Avenue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5D001" id="Text Box 14" o:spid="_x0000_s1036" type="#_x0000_t202" style="position:absolute;margin-left:278.5pt;margin-top:332.9pt;width:98.5pt;height:21.5pt;rotation:1946950fd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Parkway Avenue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A5DE046" wp14:editId="7E71DAA2">
                <wp:simplePos x="0" y="0"/>
                <wp:positionH relativeFrom="column">
                  <wp:posOffset>609600</wp:posOffset>
                </wp:positionH>
                <wp:positionV relativeFrom="paragraph">
                  <wp:posOffset>4171950</wp:posOffset>
                </wp:positionV>
                <wp:extent cx="2095500" cy="5080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07AD" w:rsidRPr="003C6AA0" w:rsidRDefault="005407AD" w:rsidP="005407AD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26"/>
                                <w:szCs w:val="2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AA0">
                              <w:rPr>
                                <w:b/>
                                <w:noProof/>
                                <w:color w:val="FFFFFF" w:themeColor="background1"/>
                                <w:sz w:val="26"/>
                                <w:szCs w:val="2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Location of </w:t>
                            </w:r>
                            <w:r w:rsidRPr="003C6AA0">
                              <w:rPr>
                                <w:b/>
                                <w:noProof/>
                                <w:color w:val="FFFFFF" w:themeColor="background1"/>
                                <w:sz w:val="26"/>
                                <w:szCs w:val="2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Ripley Road Timber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E046" id="Text Box 2" o:spid="_x0000_s1037" type="#_x0000_t202" style="position:absolute;margin-left:48pt;margin-top:328.5pt;width:165pt;height:40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" filled="f" stroked="f">
                <v:fill o:detectmouseclick="t"/>
                <v:textbox>
                  <w:txbxContent>
                    <w:p w:rsidR="005407AD" w:rsidRPr="003C6AA0" w:rsidRDefault="005407AD" w:rsidP="005407AD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26"/>
                          <w:szCs w:val="2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6AA0">
                        <w:rPr>
                          <w:b/>
                          <w:noProof/>
                          <w:color w:val="FFFFFF" w:themeColor="background1"/>
                          <w:sz w:val="26"/>
                          <w:szCs w:val="2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Location of </w:t>
                      </w:r>
                      <w:r w:rsidRPr="003C6AA0">
                        <w:rPr>
                          <w:b/>
                          <w:noProof/>
                          <w:color w:val="FFFFFF" w:themeColor="background1"/>
                          <w:sz w:val="26"/>
                          <w:szCs w:val="2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Ripley Road Timber Bridge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BBAA3F5" wp14:editId="3230B650">
                <wp:simplePos x="0" y="0"/>
                <wp:positionH relativeFrom="column">
                  <wp:posOffset>190501</wp:posOffset>
                </wp:positionH>
                <wp:positionV relativeFrom="paragraph">
                  <wp:posOffset>4241800</wp:posOffset>
                </wp:positionV>
                <wp:extent cx="1003300" cy="285750"/>
                <wp:effectExtent l="206375" t="0" r="136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58236">
                          <a:off x="0" y="0"/>
                          <a:ext cx="1003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07AD"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3F5" id="Text Box 12" o:spid="_x0000_s1038" type="#_x0000_t202" style="position:absolute;margin-left:15pt;margin-top:334pt;width:79pt;height:22.5pt;rotation:-3431644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07AD"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Road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BBAA3F5" wp14:editId="3230B650">
                <wp:simplePos x="0" y="0"/>
                <wp:positionH relativeFrom="column">
                  <wp:posOffset>-82549</wp:posOffset>
                </wp:positionH>
                <wp:positionV relativeFrom="paragraph">
                  <wp:posOffset>4653915</wp:posOffset>
                </wp:positionV>
                <wp:extent cx="1003300" cy="285750"/>
                <wp:effectExtent l="149225" t="0" r="15557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03228">
                          <a:off x="0" y="0"/>
                          <a:ext cx="1003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3F5" id="Text Box 11" o:spid="_x0000_s1039" type="#_x0000_t202" style="position:absolute;margin-left:-6.5pt;margin-top:366.45pt;width:79pt;height:22.5pt;rotation:-3819407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Watsons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BAA3F5" wp14:editId="3230B650">
                <wp:simplePos x="0" y="0"/>
                <wp:positionH relativeFrom="column">
                  <wp:posOffset>3117850</wp:posOffset>
                </wp:positionH>
                <wp:positionV relativeFrom="paragraph">
                  <wp:posOffset>2082800</wp:posOffset>
                </wp:positionV>
                <wp:extent cx="1003300" cy="285750"/>
                <wp:effectExtent l="0" t="190500" r="0" b="1905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2895">
                          <a:off x="0" y="0"/>
                          <a:ext cx="1003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3F5" id="Text Box 8" o:spid="_x0000_s1040" type="#_x0000_t202" style="position:absolute;margin-left:245.5pt;margin-top:164pt;width:79pt;height:22.5pt;rotation:2034778fd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Parade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BBAA3F5" wp14:editId="3230B650">
                <wp:simplePos x="0" y="0"/>
                <wp:positionH relativeFrom="column">
                  <wp:posOffset>2067560</wp:posOffset>
                </wp:positionH>
                <wp:positionV relativeFrom="paragraph">
                  <wp:posOffset>1736090</wp:posOffset>
                </wp:positionV>
                <wp:extent cx="883035" cy="255905"/>
                <wp:effectExtent l="0" t="19050" r="0" b="298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037264" flipV="1">
                          <a:off x="0" y="0"/>
                          <a:ext cx="88303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Providence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3F5" id="Text Box 7" o:spid="_x0000_s1041" type="#_x0000_t202" style="position:absolute;margin-left:162.8pt;margin-top:136.7pt;width:69.55pt;height:20.15pt;rotation:11537324fd;flip: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Providence Parade</w:t>
                      </w:r>
                    </w:p>
                  </w:txbxContent>
                </v:textbox>
              </v:shape>
            </w:pict>
          </mc:Fallback>
        </mc:AlternateContent>
      </w:r>
      <w:r w:rsidR="003C6AA0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BBAA3F5" wp14:editId="3230B650">
                <wp:simplePos x="0" y="0"/>
                <wp:positionH relativeFrom="column">
                  <wp:posOffset>1149349</wp:posOffset>
                </wp:positionH>
                <wp:positionV relativeFrom="paragraph">
                  <wp:posOffset>2844800</wp:posOffset>
                </wp:positionV>
                <wp:extent cx="1003300" cy="285750"/>
                <wp:effectExtent l="0" t="0" r="317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03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AA0" w:rsidRPr="005407AD" w:rsidRDefault="003C6AA0" w:rsidP="003C6AA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07AD"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Ripley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3F5" id="Text Box 6" o:spid="_x0000_s1042" type="#_x0000_t202" style="position:absolute;margin-left:90.5pt;margin-top:224pt;width:79pt;height:22.5pt;rotation:90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" filled="f" stroked="f">
                <v:fill o:detectmouseclick="t"/>
                <v:textbox>
                  <w:txbxContent>
                    <w:p w:rsidR="003C6AA0" w:rsidRPr="005407AD" w:rsidRDefault="003C6AA0" w:rsidP="003C6AA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07AD"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Ripley Road</w:t>
                      </w:r>
                    </w:p>
                  </w:txbxContent>
                </v:textbox>
              </v:shape>
            </w:pict>
          </mc:Fallback>
        </mc:AlternateContent>
      </w:r>
      <w:r w:rsidR="005407AD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EE3EE" wp14:editId="11CB0485">
                <wp:simplePos x="0" y="0"/>
                <wp:positionH relativeFrom="column">
                  <wp:posOffset>1149351</wp:posOffset>
                </wp:positionH>
                <wp:positionV relativeFrom="paragraph">
                  <wp:posOffset>1047750</wp:posOffset>
                </wp:positionV>
                <wp:extent cx="1003300" cy="285750"/>
                <wp:effectExtent l="15875" t="0" r="4127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84557">
                          <a:off x="0" y="0"/>
                          <a:ext cx="1003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07AD" w:rsidRPr="005407AD" w:rsidRDefault="005407AD" w:rsidP="005407AD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07AD">
                              <w:rPr>
                                <w:b/>
                                <w:noProof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Ripley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EE3EE" id="Text Box 4" o:spid="_x0000_s1043" type="#_x0000_t202" style="position:absolute;margin-left:90.5pt;margin-top:82.5pt;width:79pt;height:22.5pt;rotation:5335239fd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" filled="f" stroked="f">
                <v:fill o:detectmouseclick="t"/>
                <v:textbox>
                  <w:txbxContent>
                    <w:p w:rsidR="005407AD" w:rsidRPr="005407AD" w:rsidRDefault="005407AD" w:rsidP="005407AD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07AD">
                        <w:rPr>
                          <w:b/>
                          <w:noProof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Ripley Road</w:t>
                      </w:r>
                    </w:p>
                  </w:txbxContent>
                </v:textbox>
              </v:shape>
            </w:pict>
          </mc:Fallback>
        </mc:AlternateContent>
      </w:r>
      <w:r w:rsidR="005407AD">
        <w:rPr>
          <w:noProof/>
          <w:lang w:eastAsia="en-AU"/>
        </w:rPr>
        <w:drawing>
          <wp:inline distT="0" distB="0" distL="0" distR="0">
            <wp:extent cx="5731510" cy="66808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ute ma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E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AD"/>
    <w:rsid w:val="003C6AA0"/>
    <w:rsid w:val="00411E43"/>
    <w:rsid w:val="004D4EF3"/>
    <w:rsid w:val="005407AD"/>
    <w:rsid w:val="00BB0E94"/>
    <w:rsid w:val="00D4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A40DB2-FFEC-4A60-9326-007E86C71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31E4E-073E-43F3-8128-8A280851E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D1CAB842</Template>
  <TotalTime>28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Ipswich City Council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Alyce Ferguson</dc:creator>
  <cp:keywords/>
  <dc:description/>
  <cp:lastModifiedBy>Alyce Ferguson</cp:lastModifiedBy>
  <cp:revision>2</cp:revision>
  <dcterms:created xsi:type="dcterms:W3CDTF">2019-07-25T05:25:00Z</dcterms:created>
  <dcterms:modified xsi:type="dcterms:W3CDTF">2019-07-25T05:56:00Z</dcterms:modified>
</cp:coreProperties>
</file>